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70D" w:rsidRDefault="0076470D">
      <w:pPr>
        <w:pStyle w:val="NormalWeb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 w:rsidR="0076470D" w:rsidRDefault="0076470D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附件：投标文件格式</w:t>
      </w:r>
    </w:p>
    <w:p w:rsidR="0076470D" w:rsidRDefault="0076470D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76470D" w:rsidRDefault="0076470D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>
        <w:rPr>
          <w:rFonts w:ascii="宋体" w:eastAsia="宋体" w:hAnsi="宋体" w:cs="宋体"/>
          <w:spacing w:val="2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76470D" w:rsidRDefault="0076470D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76470D" w:rsidRDefault="0076470D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件</w:t>
      </w:r>
    </w:p>
    <w:p w:rsidR="0076470D" w:rsidRDefault="0076470D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76470D" w:rsidRDefault="0076470D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2019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76470D" w:rsidRDefault="0076470D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76470D" w:rsidRDefault="0076470D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76470D" w:rsidRDefault="0076470D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76470D" w:rsidRDefault="0076470D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76470D" w:rsidRDefault="0076470D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76470D" w:rsidRDefault="0076470D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</w:t>
      </w:r>
    </w:p>
    <w:p w:rsidR="0076470D" w:rsidRDefault="0076470D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76470D" w:rsidRDefault="0076470D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76470D" w:rsidRDefault="0076470D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76470D" w:rsidRDefault="0076470D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76470D" w:rsidRDefault="0076470D">
      <w:pPr>
        <w:pStyle w:val="NormalWeb"/>
        <w:spacing w:before="0" w:beforeAutospacing="0" w:after="0" w:afterAutospacing="0" w:line="360" w:lineRule="atLeast"/>
        <w:jc w:val="both"/>
        <w:rPr>
          <w:rFonts w:cs="Tahoma"/>
        </w:rPr>
      </w:pPr>
    </w:p>
    <w:p w:rsidR="0076470D" w:rsidRDefault="0076470D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76470D" w:rsidRDefault="0076470D" w:rsidP="00244A07">
      <w:pPr>
        <w:pStyle w:val="NormalWeb"/>
        <w:spacing w:before="0" w:beforeAutospacing="0" w:after="0" w:afterAutospacing="0" w:line="360" w:lineRule="atLeast"/>
        <w:ind w:left="31680" w:hangingChars="500" w:firstLine="3168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76470D" w:rsidRDefault="0076470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）企业营业执照、开户许可证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cs="Times New Roman" w:hint="eastAsia"/>
          <w:color w:val="333333"/>
          <w:sz w:val="28"/>
          <w:szCs w:val="28"/>
        </w:rPr>
        <w:t>；</w:t>
      </w:r>
    </w:p>
    <w:p w:rsidR="0076470D" w:rsidRDefault="0076470D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76470D" w:rsidRDefault="0076470D" w:rsidP="00244A07">
      <w:pPr>
        <w:shd w:val="clear" w:color="auto" w:fill="FFFFFF"/>
        <w:adjustRightInd/>
        <w:snapToGrid/>
        <w:spacing w:line="460" w:lineRule="atLeast"/>
        <w:ind w:leftChars="-127" w:left="31680" w:hangingChars="125" w:firstLine="31680"/>
        <w:rPr>
          <w:rFonts w:ascii="宋体" w:eastAsia="宋体" w:hAnsi="宋体"/>
          <w:b/>
          <w:bCs/>
          <w:sz w:val="28"/>
          <w:szCs w:val="28"/>
        </w:rPr>
      </w:pPr>
    </w:p>
    <w:p w:rsidR="0076470D" w:rsidRDefault="0076470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76470D" w:rsidRDefault="0076470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76470D" w:rsidRDefault="0076470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76470D" w:rsidRDefault="0076470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76470D" w:rsidRDefault="0076470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76470D" w:rsidRDefault="0076470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76470D" w:rsidRDefault="0076470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76470D" w:rsidRDefault="0076470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一、法定代表人身份证复印件</w:t>
      </w:r>
    </w:p>
    <w:p w:rsidR="0076470D" w:rsidRDefault="0076470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76470D" w:rsidRDefault="0076470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76470D" w:rsidRDefault="0076470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76470D" w:rsidRDefault="0076470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76470D" w:rsidRDefault="0076470D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76470D" w:rsidRDefault="0076470D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  <w:r>
        <w:rPr>
          <w:rFonts w:ascii="宋体" w:eastAsia="宋体" w:hAnsi="宋体" w:cs="宋体"/>
          <w:b/>
          <w:bCs/>
          <w:color w:val="000000"/>
          <w:u w:val="single"/>
        </w:rPr>
        <w:t xml:space="preserve"> </w:t>
      </w:r>
    </w:p>
    <w:p w:rsidR="0076470D" w:rsidRDefault="0076470D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76470D" w:rsidRDefault="0076470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76470D" w:rsidRDefault="0076470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76470D" w:rsidRDefault="0076470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76470D" w:rsidRDefault="0076470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76470D" w:rsidRDefault="0076470D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76470D" w:rsidRDefault="0076470D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  <w:r>
        <w:rPr>
          <w:rFonts w:ascii="宋体" w:eastAsia="宋体" w:hAnsi="宋体" w:cs="宋体"/>
          <w:b/>
          <w:bCs/>
          <w:sz w:val="20"/>
          <w:szCs w:val="20"/>
        </w:rPr>
        <w:t xml:space="preserve"> </w:t>
      </w:r>
    </w:p>
    <w:p w:rsidR="0076470D" w:rsidRDefault="0076470D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76470D" w:rsidRDefault="0076470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76470D" w:rsidRDefault="0076470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76470D" w:rsidRDefault="0076470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76470D" w:rsidRDefault="0076470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76470D" w:rsidRDefault="0076470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76470D" w:rsidRDefault="0076470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76470D" w:rsidRDefault="0076470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76470D" w:rsidRDefault="0076470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76470D" w:rsidRDefault="0076470D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三、企业营业执照、开户许可证</w:t>
      </w:r>
      <w:r>
        <w:rPr>
          <w:rFonts w:cs="Times New Roman"/>
          <w:b/>
          <w:color w:val="333333"/>
          <w:sz w:val="32"/>
          <w:szCs w:val="32"/>
        </w:rPr>
        <w:t>  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76470D" w:rsidRDefault="0076470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76470D" w:rsidRDefault="0076470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76470D" w:rsidRDefault="0076470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76470D" w:rsidRDefault="0076470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76470D" w:rsidRDefault="0076470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76470D" w:rsidRDefault="0076470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76470D" w:rsidRDefault="0076470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76470D" w:rsidRDefault="0076470D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300" w:lineRule="auto"/>
        <w:jc w:val="both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76470D" w:rsidRDefault="0076470D" w:rsidP="00244A07">
      <w:pPr>
        <w:shd w:val="clear" w:color="auto" w:fill="FFFFFF"/>
        <w:adjustRightInd/>
        <w:snapToGrid/>
        <w:spacing w:line="300" w:lineRule="auto"/>
        <w:ind w:firstLineChars="300" w:firstLine="31680"/>
        <w:jc w:val="both"/>
        <w:rPr>
          <w:rFonts w:ascii="宋体" w:eastAsia="宋体" w:hAnsi="宋体"/>
          <w:sz w:val="20"/>
          <w:szCs w:val="20"/>
        </w:rPr>
      </w:pPr>
      <w:bookmarkStart w:id="0" w:name="_GoBack"/>
      <w:bookmarkEnd w:id="0"/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76470D" w:rsidRDefault="0076470D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76470D" w:rsidRDefault="0076470D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件</w:t>
      </w:r>
    </w:p>
    <w:p w:rsidR="0076470D" w:rsidRDefault="0076470D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76470D" w:rsidRDefault="0076470D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2019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76470D" w:rsidRDefault="0076470D" w:rsidP="00244A07">
      <w:pPr>
        <w:shd w:val="clear" w:color="auto" w:fill="FFFFFF"/>
        <w:adjustRightInd/>
        <w:snapToGrid/>
        <w:spacing w:line="520" w:lineRule="atLeast"/>
        <w:ind w:firstLineChars="147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76470D" w:rsidRDefault="0076470D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76470D" w:rsidRDefault="0076470D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76470D" w:rsidRDefault="0076470D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76470D" w:rsidRDefault="0076470D" w:rsidP="00244A07">
      <w:pPr>
        <w:shd w:val="clear" w:color="auto" w:fill="FFFFFF"/>
        <w:adjustRightInd/>
        <w:snapToGrid/>
        <w:spacing w:line="300" w:lineRule="auto"/>
        <w:ind w:firstLineChars="35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76470D" w:rsidRDefault="0076470D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</w:t>
      </w:r>
    </w:p>
    <w:p w:rsidR="0076470D" w:rsidRDefault="0076470D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76470D" w:rsidRDefault="0076470D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76470D" w:rsidRDefault="0076470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76470D" w:rsidRDefault="0076470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76470D" w:rsidRDefault="0076470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76470D" w:rsidRDefault="0076470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76470D" w:rsidRDefault="0076470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76470D" w:rsidRDefault="0076470D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76470D" w:rsidRDefault="0076470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76470D" w:rsidRDefault="0076470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76470D" w:rsidRDefault="0076470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76470D" w:rsidRDefault="0076470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76470D" w:rsidRDefault="0076470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76470D" w:rsidRDefault="0076470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76470D" w:rsidRDefault="0076470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76470D" w:rsidRDefault="0076470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76470D" w:rsidRDefault="0076470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76470D" w:rsidRDefault="0076470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76470D" w:rsidRDefault="0076470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76470D" w:rsidRDefault="0076470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76470D" w:rsidRDefault="0076470D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76470D" w:rsidRDefault="0076470D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t>一、投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标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函</w:t>
      </w:r>
    </w:p>
    <w:p w:rsidR="0076470D" w:rsidRDefault="0076470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76470D" w:rsidRDefault="0076470D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￥</w:t>
      </w:r>
      <w:r>
        <w:rPr>
          <w:rFonts w:ascii="宋体" w:eastAsia="宋体" w:hAnsi="宋体" w:cs="宋体"/>
          <w:color w:val="000000"/>
        </w:rPr>
        <w:t>________)</w:t>
      </w:r>
      <w:r>
        <w:rPr>
          <w:rFonts w:ascii="宋体" w:eastAsia="宋体" w:hAnsi="宋体" w:cs="宋体" w:hint="eastAsia"/>
          <w:color w:val="000000"/>
        </w:rPr>
        <w:t>的投标总报价，交货周期</w:t>
      </w:r>
      <w:r>
        <w:rPr>
          <w:rFonts w:ascii="宋体" w:eastAsia="宋体" w:hAnsi="宋体" w:cs="宋体"/>
          <w:color w:val="000000"/>
        </w:rPr>
        <w:t>________</w:t>
      </w:r>
      <w:r>
        <w:rPr>
          <w:rFonts w:ascii="宋体" w:eastAsia="宋体" w:hAnsi="宋体" w:cs="宋体" w:hint="eastAsia"/>
          <w:color w:val="000000"/>
        </w:rPr>
        <w:t>日历天，按招标文件合同条款约定实施和完成该项目，服装质量达到</w:t>
      </w:r>
      <w:r>
        <w:rPr>
          <w:rFonts w:ascii="宋体" w:eastAsia="宋体" w:hAnsi="宋体" w:cs="宋体" w:hint="eastAsia"/>
          <w:color w:val="000000"/>
          <w:u w:val="single"/>
        </w:rPr>
        <w:t>合格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76470D" w:rsidRDefault="0076470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</w:p>
    <w:p w:rsidR="0076470D" w:rsidRDefault="0076470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76470D" w:rsidRDefault="0076470D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76470D" w:rsidRDefault="0076470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76470D" w:rsidRDefault="0076470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76470D" w:rsidRDefault="0076470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76470D" w:rsidRDefault="0076470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76470D" w:rsidRDefault="0076470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 w:rsidR="0076470D" w:rsidRDefault="0076470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  <w:r>
        <w:rPr>
          <w:rFonts w:ascii="宋体" w:eastAsia="宋体" w:hAnsi="宋体" w:cs="宋体"/>
          <w:sz w:val="20"/>
          <w:szCs w:val="20"/>
        </w:rPr>
        <w:t xml:space="preserve"> </w:t>
      </w:r>
    </w:p>
    <w:p w:rsidR="0076470D" w:rsidRDefault="0076470D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76470D" w:rsidRDefault="0076470D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76470D" w:rsidRDefault="0076470D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76470D" w:rsidRDefault="0076470D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76470D" w:rsidRDefault="0076470D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76470D" w:rsidRDefault="0076470D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76470D" w:rsidRDefault="0076470D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76470D" w:rsidRDefault="0076470D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76470D" w:rsidRDefault="0076470D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76470D" w:rsidRDefault="0076470D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32"/>
          <w:szCs w:val="32"/>
        </w:rPr>
        <w:t>二、明细报价表</w:t>
      </w:r>
    </w:p>
    <w:p w:rsidR="0076470D" w:rsidRDefault="0076470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（格式自拟）</w:t>
      </w:r>
    </w:p>
    <w:p w:rsidR="0076470D" w:rsidRDefault="0076470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76470D" w:rsidRDefault="0076470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76470D" w:rsidRDefault="0076470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76470D" w:rsidRDefault="0076470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76470D" w:rsidRDefault="0076470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76470D" w:rsidRDefault="0076470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76470D" w:rsidRDefault="0076470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76470D" w:rsidRDefault="0076470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76470D" w:rsidRDefault="0076470D" w:rsidP="00244A07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投标人（盖章）：</w:t>
      </w:r>
      <w:r>
        <w:rPr>
          <w:rFonts w:ascii="宋体" w:eastAsia="宋体" w:hAnsi="宋体"/>
          <w:sz w:val="24"/>
          <w:szCs w:val="24"/>
        </w:rPr>
        <w:tab/>
      </w:r>
    </w:p>
    <w:p w:rsidR="0076470D" w:rsidRDefault="0076470D" w:rsidP="00244A07">
      <w:pPr>
        <w:shd w:val="clear" w:color="auto" w:fill="FFFFFF"/>
        <w:adjustRightInd/>
        <w:snapToGrid/>
        <w:spacing w:line="400" w:lineRule="atLeast"/>
        <w:ind w:firstLineChars="1450" w:firstLine="316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法定代表人或其委托代理人（签字或盖章）：</w:t>
      </w:r>
    </w:p>
    <w:p w:rsidR="0076470D" w:rsidRDefault="0076470D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日期：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年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月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日</w:t>
      </w:r>
    </w:p>
    <w:p w:rsidR="0076470D" w:rsidRDefault="0076470D"/>
    <w:sectPr w:rsidR="0076470D" w:rsidSect="00E936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591A"/>
    <w:rsid w:val="000F1B7B"/>
    <w:rsid w:val="00244A07"/>
    <w:rsid w:val="002816BF"/>
    <w:rsid w:val="00301D5D"/>
    <w:rsid w:val="003836B3"/>
    <w:rsid w:val="00386CD7"/>
    <w:rsid w:val="003A591A"/>
    <w:rsid w:val="00486862"/>
    <w:rsid w:val="004E3B91"/>
    <w:rsid w:val="00714F54"/>
    <w:rsid w:val="0076470D"/>
    <w:rsid w:val="00782879"/>
    <w:rsid w:val="007839B2"/>
    <w:rsid w:val="007A1650"/>
    <w:rsid w:val="008B17B3"/>
    <w:rsid w:val="009422A5"/>
    <w:rsid w:val="00CF4327"/>
    <w:rsid w:val="00E763F9"/>
    <w:rsid w:val="00E9365A"/>
    <w:rsid w:val="00FB24E0"/>
    <w:rsid w:val="0FC711E8"/>
    <w:rsid w:val="16C77351"/>
    <w:rsid w:val="45C81AC9"/>
    <w:rsid w:val="4C73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65A"/>
    <w:pPr>
      <w:adjustRightInd w:val="0"/>
      <w:snapToGrid w:val="0"/>
      <w:spacing w:after="200"/>
    </w:pPr>
    <w:rPr>
      <w:rFonts w:ascii="Tahoma" w:eastAsia="微软雅黑" w:hAnsi="Tahoma" w:cs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E9365A"/>
    <w:pPr>
      <w:tabs>
        <w:tab w:val="center" w:pos="4513"/>
        <w:tab w:val="right" w:pos="902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9365A"/>
    <w:rPr>
      <w:rFonts w:ascii="Tahoma" w:eastAsia="微软雅黑" w:hAnsi="Tahoma" w:cs="Tahoma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E9365A"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9365A"/>
    <w:rPr>
      <w:rFonts w:ascii="Tahoma" w:eastAsia="微软雅黑" w:hAnsi="Tahoma" w:cs="Tahoma"/>
      <w:kern w:val="0"/>
      <w:sz w:val="18"/>
      <w:szCs w:val="18"/>
    </w:rPr>
  </w:style>
  <w:style w:type="paragraph" w:styleId="NormalWeb">
    <w:name w:val="Normal (Web)"/>
    <w:basedOn w:val="Normal"/>
    <w:uiPriority w:val="99"/>
    <w:rsid w:val="00E9365A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9</Pages>
  <Words>335</Words>
  <Characters>1911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附件：投标文件格式</dc:title>
  <dc:subject/>
  <dc:creator>PC</dc:creator>
  <cp:keywords/>
  <dc:description/>
  <cp:lastModifiedBy>总务处</cp:lastModifiedBy>
  <cp:revision>2</cp:revision>
  <dcterms:created xsi:type="dcterms:W3CDTF">2019-06-28T08:38:00Z</dcterms:created>
  <dcterms:modified xsi:type="dcterms:W3CDTF">2019-06-28T08:38:00Z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