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8F132A" w:rsidRDefault="008F132A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8F132A" w:rsidRDefault="008F132A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8F132A" w:rsidRDefault="008F1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8F132A" w:rsidRDefault="008F1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8F132A" w:rsidRDefault="008F132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8F132A" w:rsidRDefault="008F132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8F132A" w:rsidRDefault="008F132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8F132A" w:rsidRDefault="008F132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8F132A" w:rsidRDefault="008F132A" w:rsidP="00DA5A79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cs="Times New Roman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hint="eastAsia"/>
          <w:color w:val="000000"/>
          <w:sz w:val="28"/>
          <w:szCs w:val="28"/>
          <w:shd w:val="clear" w:color="auto" w:fill="FFFFFF"/>
        </w:rPr>
        <w:t>拟供货产品纤维检验合格报告</w:t>
      </w: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F132A" w:rsidRDefault="008F132A" w:rsidP="00DA5A79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8F132A" w:rsidRDefault="008F132A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8F132A" w:rsidRDefault="008F132A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F132A" w:rsidRDefault="008F1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8F132A" w:rsidRDefault="008F132A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t>四、拟供货产品纤维检验合格报告</w:t>
      </w: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8F132A" w:rsidRDefault="008F1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8F132A" w:rsidRDefault="008F1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8F132A" w:rsidRDefault="008F132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8F132A" w:rsidRDefault="008F132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8F132A" w:rsidRDefault="008F132A" w:rsidP="00DA5A79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F132A" w:rsidRDefault="008F132A" w:rsidP="00DA5A79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8F132A" w:rsidRDefault="008F1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F132A" w:rsidRDefault="008F132A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</w:t>
      </w:r>
      <w:bookmarkStart w:id="0" w:name="_GoBack"/>
      <w:r>
        <w:rPr>
          <w:rFonts w:ascii="宋体" w:eastAsia="宋体" w:hAnsi="宋体" w:cs="宋体" w:hint="eastAsia"/>
          <w:color w:val="000000"/>
        </w:rPr>
        <w:t>现</w:t>
      </w:r>
      <w:bookmarkEnd w:id="0"/>
      <w:r>
        <w:rPr>
          <w:rFonts w:ascii="宋体" w:eastAsia="宋体" w:hAnsi="宋体" w:cs="宋体" w:hint="eastAsia"/>
          <w:color w:val="000000"/>
        </w:rPr>
        <w:t>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F132A" w:rsidRDefault="008F1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F132A" w:rsidRDefault="008F1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F132A" w:rsidRDefault="008F1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8F132A" w:rsidRDefault="008F132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（格式自拟）</w:t>
      </w:r>
    </w:p>
    <w:p w:rsidR="008F132A" w:rsidRDefault="008F132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8F132A" w:rsidRDefault="008F132A" w:rsidP="00DA5A79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8F132A" w:rsidRDefault="008F132A" w:rsidP="00DA5A79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8F132A" w:rsidRDefault="008F132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8F132A" w:rsidRDefault="008F132A"/>
    <w:sectPr w:rsidR="008F132A" w:rsidSect="006E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113F83"/>
    <w:rsid w:val="003A591A"/>
    <w:rsid w:val="006E639B"/>
    <w:rsid w:val="008F132A"/>
    <w:rsid w:val="00C25AB6"/>
    <w:rsid w:val="00DA5A79"/>
    <w:rsid w:val="29C65837"/>
    <w:rsid w:val="686D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39B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639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340</Words>
  <Characters>1940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2018-08-21T00:47:00Z</dcterms:created>
  <dcterms:modified xsi:type="dcterms:W3CDTF">2018-08-21T00:47:00Z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