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85243D" w:rsidRDefault="0085243D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85243D" w:rsidRDefault="0085243D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85243D" w:rsidRDefault="0085243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85243D" w:rsidRDefault="0085243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85243D" w:rsidRDefault="0085243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85243D" w:rsidRDefault="0085243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85243D" w:rsidRDefault="0085243D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85243D" w:rsidRDefault="0085243D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85243D" w:rsidRDefault="0085243D" w:rsidP="004C1694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）企业营业执照、开户许可证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5243D" w:rsidRDefault="0085243D" w:rsidP="004C1694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85243D" w:rsidRDefault="0085243D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85243D" w:rsidRDefault="0085243D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85243D" w:rsidRDefault="0085243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85243D" w:rsidRDefault="0085243D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三、企业营业执照、开户许可证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85243D" w:rsidRDefault="0085243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85243D" w:rsidRDefault="0085243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85243D" w:rsidRDefault="0085243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85243D" w:rsidRDefault="0085243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85243D" w:rsidRDefault="0085243D" w:rsidP="004C1694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85243D" w:rsidRDefault="0085243D" w:rsidP="004C1694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85243D" w:rsidRDefault="0085243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85243D" w:rsidRDefault="0085243D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日历天，按招标文件合同条款约定实施和完成该项目，产品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</w:rPr>
        <w:t>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5243D" w:rsidRDefault="0085243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85243D" w:rsidRDefault="0085243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</w:t>
      </w: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85243D" w:rsidRDefault="0085243D" w:rsidP="004C1694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85243D" w:rsidRDefault="0085243D" w:rsidP="004C1694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85243D" w:rsidRDefault="0085243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85243D" w:rsidRDefault="0085243D"/>
    <w:sectPr w:rsidR="0085243D" w:rsidSect="00220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220A7C"/>
    <w:rsid w:val="002816BF"/>
    <w:rsid w:val="00301D5D"/>
    <w:rsid w:val="003836B3"/>
    <w:rsid w:val="00386CD7"/>
    <w:rsid w:val="003A591A"/>
    <w:rsid w:val="00486862"/>
    <w:rsid w:val="004C1694"/>
    <w:rsid w:val="004E3B91"/>
    <w:rsid w:val="00714F54"/>
    <w:rsid w:val="00782879"/>
    <w:rsid w:val="007839B2"/>
    <w:rsid w:val="007A1650"/>
    <w:rsid w:val="007D30C8"/>
    <w:rsid w:val="0085243D"/>
    <w:rsid w:val="008A1AC4"/>
    <w:rsid w:val="009422A5"/>
    <w:rsid w:val="00CF4327"/>
    <w:rsid w:val="00E763F9"/>
    <w:rsid w:val="16C77351"/>
    <w:rsid w:val="4C736541"/>
    <w:rsid w:val="5311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A7C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220A7C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20A7C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220A7C"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20A7C"/>
    <w:rPr>
      <w:rFonts w:ascii="Tahoma" w:eastAsia="微软雅黑" w:hAnsi="Tahoma" w:cs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220A7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335</Words>
  <Characters>1911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2</cp:revision>
  <dcterms:created xsi:type="dcterms:W3CDTF">2019-05-08T09:00:00Z</dcterms:created>
  <dcterms:modified xsi:type="dcterms:W3CDTF">2019-05-08T09:00:00Z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