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FC1408" w:rsidRDefault="00FC1408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FC1408" w:rsidRDefault="00FC1408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FC1408" w:rsidRDefault="00FC140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FC1408" w:rsidRDefault="00FC140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FC1408" w:rsidRDefault="00FC140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FC1408" w:rsidRDefault="00FC140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FC1408" w:rsidRDefault="00FC1408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FC1408" w:rsidRDefault="00FC1408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FC1408" w:rsidRDefault="00FC1408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FC1408" w:rsidRDefault="00FC1408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FC1408" w:rsidRDefault="00FC1408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FC1408" w:rsidRDefault="00FC140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FC1408" w:rsidRDefault="00FC140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FC1408" w:rsidRDefault="00FC140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FC1408" w:rsidRDefault="00FC1408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FC1408" w:rsidRDefault="00FC1408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FC1408" w:rsidRDefault="00FC1408" w:rsidP="00ED22A0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FC1408" w:rsidRPr="00ED22A0" w:rsidRDefault="00FC140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FC1408" w:rsidRDefault="00FC1408" w:rsidP="00ED22A0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FC1408" w:rsidRDefault="00FC1408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FC1408" w:rsidRDefault="00FC1408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FC1408" w:rsidRDefault="00FC1408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FC1408" w:rsidRDefault="00FC1408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FC1408" w:rsidRDefault="00FC1408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FC1408" w:rsidRDefault="00FC1408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FC1408" w:rsidRDefault="00FC1408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FC1408" w:rsidRDefault="00FC1408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FC1408" w:rsidRDefault="00FC140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FC1408" w:rsidRDefault="00FC1408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FC1408" w:rsidRDefault="00FC140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FC1408" w:rsidRDefault="00FC1408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FC1408" w:rsidRDefault="00FC1408" w:rsidP="00ED22A0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FC1408" w:rsidRDefault="00FC1408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FC1408" w:rsidRDefault="00FC1408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FC1408" w:rsidRDefault="00FC1408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FC1408" w:rsidRDefault="00FC1408" w:rsidP="00ED22A0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FC1408" w:rsidRDefault="00FC140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FC1408" w:rsidRDefault="00FC140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FC1408" w:rsidRDefault="00FC1408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FC1408" w:rsidRDefault="00FC1408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FC1408" w:rsidRDefault="00FC1408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</w:t>
      </w:r>
      <w:bookmarkStart w:id="0" w:name="_GoBack"/>
      <w:r>
        <w:rPr>
          <w:rFonts w:ascii="宋体" w:eastAsia="宋体" w:hAnsi="宋体" w:cs="宋体" w:hint="eastAsia"/>
          <w:color w:val="000000"/>
        </w:rPr>
        <w:t>现</w:t>
      </w:r>
      <w:bookmarkEnd w:id="0"/>
      <w:r>
        <w:rPr>
          <w:rFonts w:ascii="宋体" w:eastAsia="宋体" w:hAnsi="宋体" w:cs="宋体" w:hint="eastAsia"/>
          <w:color w:val="000000"/>
        </w:rPr>
        <w:t>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C1408" w:rsidRDefault="00FC1408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FC1408" w:rsidRDefault="00FC140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FC1408" w:rsidRDefault="00FC1408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FC1408" w:rsidRDefault="00FC140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（格式自拟）</w:t>
      </w:r>
    </w:p>
    <w:p w:rsidR="00FC1408" w:rsidRDefault="00FC140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 w:cs="宋体"/>
          <w:sz w:val="24"/>
          <w:szCs w:val="24"/>
        </w:rPr>
      </w:pPr>
    </w:p>
    <w:p w:rsidR="00FC1408" w:rsidRDefault="00FC1408" w:rsidP="00ED22A0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FC1408" w:rsidRDefault="00FC1408" w:rsidP="00ED22A0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FC1408" w:rsidRDefault="00FC1408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FC1408" w:rsidRDefault="00FC1408"/>
    <w:sectPr w:rsidR="00FC1408" w:rsidSect="006E6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113F83"/>
    <w:rsid w:val="003A591A"/>
    <w:rsid w:val="004D5DD8"/>
    <w:rsid w:val="006E639B"/>
    <w:rsid w:val="008F132A"/>
    <w:rsid w:val="00BD7442"/>
    <w:rsid w:val="00C25AB6"/>
    <w:rsid w:val="00DA5A79"/>
    <w:rsid w:val="00ED22A0"/>
    <w:rsid w:val="00F13C27"/>
    <w:rsid w:val="00FC1408"/>
    <w:rsid w:val="29C65837"/>
    <w:rsid w:val="686D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39B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E639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333</Words>
  <Characters>1900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3</cp:revision>
  <dcterms:created xsi:type="dcterms:W3CDTF">2018-08-21T00:47:00Z</dcterms:created>
  <dcterms:modified xsi:type="dcterms:W3CDTF">2018-09-07T07:19:00Z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