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CF4327" w:rsidRDefault="00CF4327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CF4327" w:rsidRDefault="00CF4327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CF4327" w:rsidRDefault="00CF4327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CF4327" w:rsidRDefault="00CF4327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CF4327" w:rsidRDefault="00CF4327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CF4327" w:rsidRDefault="00CF4327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CF4327" w:rsidRDefault="00CF4327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CF4327" w:rsidRDefault="00CF4327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CF4327" w:rsidRDefault="00CF4327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CF4327" w:rsidRDefault="00CF4327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CF4327" w:rsidRDefault="00CF4327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CF4327" w:rsidRDefault="00CF4327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CF4327" w:rsidRDefault="00CF4327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CF4327" w:rsidRDefault="00CF4327" w:rsidP="007A1650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F4327" w:rsidRDefault="00CF4327" w:rsidP="007A1650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CF4327" w:rsidRDefault="00CF4327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CF4327" w:rsidRDefault="00CF4327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CF4327" w:rsidRDefault="00CF4327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CF4327" w:rsidRDefault="00CF4327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CF4327" w:rsidRDefault="00CF4327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CF4327" w:rsidRDefault="00CF4327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 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CF4327" w:rsidRDefault="00CF4327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CF4327" w:rsidRDefault="00CF4327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CF4327" w:rsidRDefault="00CF4327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CF4327" w:rsidRDefault="00CF4327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CF4327" w:rsidRDefault="00CF4327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CF4327" w:rsidRDefault="00CF4327" w:rsidP="007A1650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CF4327" w:rsidRDefault="00CF4327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CF4327" w:rsidRDefault="00CF4327" w:rsidP="007A1650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CF4327" w:rsidRDefault="00CF4327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CF4327" w:rsidRDefault="00CF4327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CF4327" w:rsidRDefault="00CF4327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CF4327" w:rsidRDefault="00CF4327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CF4327" w:rsidRDefault="00CF4327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的投标总报价，交货及安装周期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日历天，按招标文件合同条款约定实施和完成该项目，设备质量和安装质量达到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F4327" w:rsidRDefault="00CF4327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CF4327" w:rsidRDefault="00CF4327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CF4327" w:rsidRDefault="00CF4327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</w:t>
      </w:r>
    </w:p>
    <w:p w:rsidR="00CF4327" w:rsidRDefault="00CF432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CF4327" w:rsidRDefault="00CF432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CF4327" w:rsidRDefault="00CF432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:rsidR="00CF4327" w:rsidRDefault="00CF4327" w:rsidP="007A1650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CF4327" w:rsidRDefault="00CF4327" w:rsidP="007A1650">
      <w:pPr>
        <w:shd w:val="clear" w:color="auto" w:fill="FFFFFF"/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CF4327" w:rsidRDefault="00CF4327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CF4327" w:rsidRDefault="00CF4327"/>
    <w:sectPr w:rsidR="00CF4327" w:rsidSect="00714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F1B7B"/>
    <w:rsid w:val="003A591A"/>
    <w:rsid w:val="00714F54"/>
    <w:rsid w:val="00782879"/>
    <w:rsid w:val="007A1650"/>
    <w:rsid w:val="00CF4327"/>
    <w:rsid w:val="00E763F9"/>
    <w:rsid w:val="16C7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F54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14F54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334</Words>
  <Characters>1907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总务处</cp:lastModifiedBy>
  <cp:revision>2</cp:revision>
  <dcterms:created xsi:type="dcterms:W3CDTF">2018-11-07T00:47:00Z</dcterms:created>
  <dcterms:modified xsi:type="dcterms:W3CDTF">2018-11-07T00:47:00Z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2052-10.1.0.7643</vt:lpwstr>
  </property>
</Properties>
</file>