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4B170F" w:rsidRDefault="004B170F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4B170F" w:rsidRDefault="004B170F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B170F" w:rsidRDefault="004B170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B170F" w:rsidRDefault="004B170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4B170F" w:rsidRDefault="004B170F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B170F" w:rsidRDefault="004B170F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B170F" w:rsidRDefault="004B170F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4B170F" w:rsidRDefault="004B170F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B170F" w:rsidRDefault="004B170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4B170F" w:rsidRDefault="004B170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B170F" w:rsidRDefault="004B170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B170F" w:rsidRDefault="004B170F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4B170F" w:rsidRDefault="004B170F" w:rsidP="00BC71A6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）企业营业执照；</w:t>
      </w: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B170F" w:rsidRDefault="004B170F" w:rsidP="00BC71A6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4B170F" w:rsidRDefault="004B170F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4B170F" w:rsidRDefault="004B170F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4B170F" w:rsidRDefault="004B170F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B170F" w:rsidRDefault="004B170F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B170F" w:rsidRDefault="004B170F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4B170F" w:rsidRDefault="004B170F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B170F" w:rsidRDefault="004B170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B170F" w:rsidRDefault="004B170F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4B170F" w:rsidRDefault="004B170F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B170F" w:rsidRDefault="004B170F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B170F" w:rsidRDefault="004B170F" w:rsidP="00BC71A6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B170F" w:rsidRDefault="004B170F" w:rsidP="00BC71A6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B170F" w:rsidRDefault="004B170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4B170F" w:rsidRDefault="004B170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B170F" w:rsidRDefault="004B170F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B170F" w:rsidRDefault="004B170F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B170F" w:rsidRDefault="004B170F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日历天，按招标文件合同条款约定实施和完成该项目，服装质量达到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B170F" w:rsidRDefault="004B170F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B170F" w:rsidRDefault="004B170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B170F" w:rsidRDefault="004B170F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  <w:bookmarkStart w:id="0" w:name="_GoBack"/>
      <w:bookmarkEnd w:id="0"/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B170F" w:rsidRDefault="004B170F" w:rsidP="00BC71A6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4B170F" w:rsidRDefault="004B170F" w:rsidP="00BC71A6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4B170F" w:rsidRDefault="004B170F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4B170F" w:rsidRDefault="004B170F"/>
    <w:sectPr w:rsidR="004B170F" w:rsidSect="00726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20590E"/>
    <w:rsid w:val="002816BF"/>
    <w:rsid w:val="00301D5D"/>
    <w:rsid w:val="003836B3"/>
    <w:rsid w:val="00386CD7"/>
    <w:rsid w:val="003A591A"/>
    <w:rsid w:val="003C7F25"/>
    <w:rsid w:val="00486862"/>
    <w:rsid w:val="004B170F"/>
    <w:rsid w:val="004E3B91"/>
    <w:rsid w:val="005F1DBF"/>
    <w:rsid w:val="00714F54"/>
    <w:rsid w:val="00726670"/>
    <w:rsid w:val="00782879"/>
    <w:rsid w:val="007839B2"/>
    <w:rsid w:val="007A1650"/>
    <w:rsid w:val="009422A5"/>
    <w:rsid w:val="00BC71A6"/>
    <w:rsid w:val="00CF4327"/>
    <w:rsid w:val="00E763F9"/>
    <w:rsid w:val="0C222139"/>
    <w:rsid w:val="16C77351"/>
    <w:rsid w:val="238C2185"/>
    <w:rsid w:val="39117528"/>
    <w:rsid w:val="4C73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670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726670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26670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726670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26670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726670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333</Words>
  <Characters>1900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2019-07-24T02:26:00Z</dcterms:created>
  <dcterms:modified xsi:type="dcterms:W3CDTF">2019-07-24T02:26:00Z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