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B4725F" w:rsidRDefault="00B4725F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B4725F" w:rsidRDefault="00B4725F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B4725F" w:rsidRDefault="00B4725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B4725F" w:rsidRDefault="00B4725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B4725F" w:rsidRDefault="00B4725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B4725F" w:rsidRDefault="00B4725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B4725F" w:rsidRDefault="00B4725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B4725F" w:rsidRDefault="00B4725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B4725F" w:rsidRDefault="00B4725F" w:rsidP="00CE71AA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4725F" w:rsidRDefault="00B4725F" w:rsidP="00CE71AA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B4725F" w:rsidRDefault="00B4725F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B4725F" w:rsidRDefault="00B4725F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4725F" w:rsidRDefault="00B4725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B4725F" w:rsidRDefault="00B4725F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B4725F" w:rsidRDefault="00B4725F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B4725F" w:rsidRDefault="00B4725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B4725F" w:rsidRDefault="00B4725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B4725F" w:rsidRDefault="00B4725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B4725F" w:rsidRDefault="00B4725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B4725F" w:rsidRDefault="00B4725F" w:rsidP="00CE71AA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B4725F" w:rsidRDefault="00B4725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4725F" w:rsidRDefault="00B4725F" w:rsidP="00CE71AA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B4725F" w:rsidRDefault="00B4725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4725F" w:rsidRDefault="00B4725F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4725F" w:rsidRDefault="00B4725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4725F" w:rsidRDefault="00B4725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4725F" w:rsidRDefault="00B4725F" w:rsidP="00CE71AA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B4725F" w:rsidRDefault="00B4725F" w:rsidP="00CE71AA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B4725F" w:rsidRDefault="00B4725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B4725F" w:rsidRDefault="00B4725F"/>
    <w:sectPr w:rsidR="00B4725F" w:rsidSect="00F82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D551C"/>
    <w:rsid w:val="003A591A"/>
    <w:rsid w:val="00714F54"/>
    <w:rsid w:val="007165A1"/>
    <w:rsid w:val="00782879"/>
    <w:rsid w:val="007A1650"/>
    <w:rsid w:val="00B4725F"/>
    <w:rsid w:val="00CE71AA"/>
    <w:rsid w:val="00CF4327"/>
    <w:rsid w:val="00E763F9"/>
    <w:rsid w:val="00F827F4"/>
    <w:rsid w:val="123719C8"/>
    <w:rsid w:val="16C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7F4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827F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334</Words>
  <Characters>1907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2019-09-30T02:12:00Z</dcterms:created>
  <dcterms:modified xsi:type="dcterms:W3CDTF">2019-09-30T02:12:00Z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