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A5" w:rsidRDefault="001D06A5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投标文件格式</w:t>
      </w:r>
    </w:p>
    <w:p w:rsidR="001D06A5" w:rsidRDefault="001D06A5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</w:t>
      </w:r>
      <w:bookmarkStart w:id="0" w:name="_GoBack"/>
      <w:bookmarkEnd w:id="0"/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1D06A5" w:rsidRDefault="001D06A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1D06A5" w:rsidRDefault="001D06A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投标文件</w:t>
      </w:r>
    </w:p>
    <w:p w:rsidR="001D06A5" w:rsidRDefault="001D06A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1D06A5" w:rsidRDefault="001D06A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1D06A5" w:rsidRDefault="001D06A5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1D06A5" w:rsidRDefault="001D06A5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1D06A5" w:rsidRDefault="001D06A5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1D06A5" w:rsidRDefault="001D06A5">
      <w:pPr>
        <w:shd w:val="clear" w:color="auto" w:fill="FFFFFF"/>
        <w:adjustRightInd/>
        <w:snapToGrid/>
        <w:spacing w:line="70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签字或盖章）</w:t>
      </w:r>
    </w:p>
    <w:p w:rsidR="001D06A5" w:rsidRDefault="001D06A5" w:rsidP="00364972">
      <w:pPr>
        <w:shd w:val="clear" w:color="auto" w:fill="FFFFFF"/>
        <w:adjustRightInd/>
        <w:snapToGrid/>
        <w:spacing w:line="700" w:lineRule="atLeast"/>
        <w:ind w:firstLineChars="250" w:firstLine="31680"/>
        <w:rPr>
          <w:rFonts w:ascii="宋体" w:eastAsia="宋体" w:hAnsi="宋体" w:cs="宋体"/>
          <w:color w:val="000000"/>
          <w:sz w:val="24"/>
          <w:szCs w:val="24"/>
        </w:rPr>
      </w:pPr>
    </w:p>
    <w:p w:rsidR="001D06A5" w:rsidRDefault="001D06A5" w:rsidP="00364972">
      <w:pPr>
        <w:shd w:val="clear" w:color="auto" w:fill="FFFFFF"/>
        <w:adjustRightInd/>
        <w:snapToGrid/>
        <w:spacing w:line="700" w:lineRule="atLeast"/>
        <w:ind w:firstLineChars="19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1D06A5" w:rsidRDefault="001D06A5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1D06A5" w:rsidRDefault="001D06A5" w:rsidP="00364972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cs="Times New Roman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）投标保证金缴纳凭证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);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>
        <w:rPr>
          <w:rFonts w:cs="Times New Roman" w:hint="eastAsia"/>
          <w:color w:val="333333"/>
          <w:sz w:val="28"/>
          <w:szCs w:val="28"/>
        </w:rPr>
        <w:t>）询价函要求提供的相关证明材料；（复印件）</w:t>
      </w:r>
    </w:p>
    <w:p w:rsidR="001D06A5" w:rsidRDefault="001D06A5" w:rsidP="00364972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6</w:t>
      </w:r>
      <w:r>
        <w:rPr>
          <w:rFonts w:cs="Times New Roman" w:hint="eastAsia"/>
          <w:color w:val="333333"/>
          <w:sz w:val="28"/>
          <w:szCs w:val="28"/>
        </w:rPr>
        <w:t>）技术参数响应情况（格式自定）；</w:t>
      </w:r>
    </w:p>
    <w:p w:rsidR="001D06A5" w:rsidRDefault="001D06A5" w:rsidP="00364972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宋体"/>
          <w:b/>
          <w:bCs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1D06A5" w:rsidRDefault="001D06A5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1D06A5" w:rsidRDefault="001D06A5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</w:p>
    <w:p w:rsidR="001D06A5" w:rsidRDefault="001D06A5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1D06A5" w:rsidRDefault="001D06A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1D06A5" w:rsidRDefault="001D06A5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</w:p>
    <w:p w:rsidR="001D06A5" w:rsidRDefault="001D06A5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四、投标保证金缴纳凭证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);</w:t>
      </w: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五、询价函要求提供的相关证明材料；（复印件）</w:t>
      </w: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  <w:u w:val="single"/>
        </w:rPr>
      </w:pPr>
    </w:p>
    <w:p w:rsidR="001D06A5" w:rsidRDefault="001D06A5" w:rsidP="00364972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b/>
          <w:bCs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六、技术参数响应情况（格式自定）</w:t>
      </w: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1D06A5" w:rsidRDefault="001D06A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1D06A5" w:rsidRDefault="001D06A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投标文件</w:t>
      </w:r>
    </w:p>
    <w:p w:rsidR="001D06A5" w:rsidRDefault="001D06A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1D06A5" w:rsidRDefault="001D06A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1D06A5" w:rsidRDefault="001D06A5" w:rsidP="00364972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1D06A5" w:rsidRDefault="001D06A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1D06A5" w:rsidRDefault="001D06A5" w:rsidP="00364972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1D06A5" w:rsidRDefault="001D06A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1D06A5" w:rsidRDefault="001D06A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i/>
          <w:iCs/>
          <w:color w:val="000000"/>
          <w:sz w:val="24"/>
          <w:szCs w:val="24"/>
          <w:u w:val="single"/>
        </w:rPr>
        <w:t xml:space="preserve">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</w:p>
    <w:p w:rsidR="001D06A5" w:rsidRDefault="001D06A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1D06A5" w:rsidRDefault="001D06A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1D06A5" w:rsidRDefault="001D06A5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一、投标函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     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元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1D06A5" w:rsidRDefault="001D06A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1D06A5" w:rsidRDefault="001D06A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1D06A5" w:rsidRDefault="001D06A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二、明细报价表（格式自拟）</w:t>
      </w: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1D06A5" w:rsidRDefault="001D06A5"/>
    <w:sectPr w:rsidR="001D06A5" w:rsidSect="00833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1CC"/>
    <w:rsid w:val="000B71CC"/>
    <w:rsid w:val="000C49CC"/>
    <w:rsid w:val="00146F89"/>
    <w:rsid w:val="00161D4A"/>
    <w:rsid w:val="001D06A5"/>
    <w:rsid w:val="0022660C"/>
    <w:rsid w:val="00321454"/>
    <w:rsid w:val="00341260"/>
    <w:rsid w:val="00364972"/>
    <w:rsid w:val="00390854"/>
    <w:rsid w:val="00450D44"/>
    <w:rsid w:val="00452A67"/>
    <w:rsid w:val="00484626"/>
    <w:rsid w:val="005031F6"/>
    <w:rsid w:val="00833E5A"/>
    <w:rsid w:val="008427E6"/>
    <w:rsid w:val="0084694E"/>
    <w:rsid w:val="00956742"/>
    <w:rsid w:val="00984948"/>
    <w:rsid w:val="00AD3A73"/>
    <w:rsid w:val="00BB2036"/>
    <w:rsid w:val="00C04D36"/>
    <w:rsid w:val="00CC13EB"/>
    <w:rsid w:val="00D06C08"/>
    <w:rsid w:val="00F676F0"/>
    <w:rsid w:val="00F86373"/>
    <w:rsid w:val="00FD4C78"/>
    <w:rsid w:val="034A6545"/>
    <w:rsid w:val="11090585"/>
    <w:rsid w:val="235A5586"/>
    <w:rsid w:val="323968C7"/>
    <w:rsid w:val="3F241F68"/>
    <w:rsid w:val="52A83BC6"/>
    <w:rsid w:val="7BD42272"/>
    <w:rsid w:val="7CB3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5A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833E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33E5A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833E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33E5A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833E5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345</Words>
  <Characters>1967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投标文件格式</dc:title>
  <dc:subject/>
  <dc:creator>PC</dc:creator>
  <cp:keywords/>
  <dc:description/>
  <cp:lastModifiedBy>gyb1</cp:lastModifiedBy>
  <cp:revision>3</cp:revision>
  <cp:lastPrinted>2017-10-30T09:30:00Z</cp:lastPrinted>
  <dcterms:created xsi:type="dcterms:W3CDTF">2018-09-19T08:29:00Z</dcterms:created>
  <dcterms:modified xsi:type="dcterms:W3CDTF">2018-09-19T08:33:00Z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